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9473B" w14:textId="77777777" w:rsidR="00C0572E" w:rsidRDefault="00C0572E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2"/>
        <w:gridCol w:w="5862"/>
      </w:tblGrid>
      <w:tr w:rsidR="007C158F" w14:paraId="1369C9DA" w14:textId="77777777" w:rsidTr="00C0572E">
        <w:tc>
          <w:tcPr>
            <w:tcW w:w="8720" w:type="dxa"/>
            <w:gridSpan w:val="2"/>
            <w:tcBorders>
              <w:bottom w:val="single" w:sz="4" w:space="0" w:color="auto"/>
            </w:tcBorders>
            <w:vAlign w:val="center"/>
          </w:tcPr>
          <w:p w14:paraId="2F1E698B" w14:textId="77777777" w:rsidR="007C158F" w:rsidRDefault="007C158F" w:rsidP="00C0572E">
            <w:pPr>
              <w:jc w:val="center"/>
              <w:rPr>
                <w:rFonts w:ascii="Arial Narrow" w:hAnsi="Arial Narrow" w:cs="Arial"/>
                <w:b/>
                <w:color w:val="990033"/>
                <w:sz w:val="36"/>
                <w:szCs w:val="36"/>
              </w:rPr>
            </w:pPr>
            <w:r>
              <w:rPr>
                <w:rFonts w:ascii="Arial Narrow" w:hAnsi="Arial Narrow" w:cs="Arial"/>
                <w:b/>
                <w:color w:val="990033"/>
                <w:sz w:val="36"/>
                <w:szCs w:val="36"/>
              </w:rPr>
              <w:t>SOLICITUD</w:t>
            </w:r>
          </w:p>
          <w:p w14:paraId="3CC3D270" w14:textId="77777777" w:rsidR="007C158F" w:rsidRDefault="007C158F" w:rsidP="00C0572E">
            <w:pPr>
              <w:jc w:val="center"/>
              <w:rPr>
                <w:rFonts w:ascii="Arial Narrow" w:hAnsi="Arial Narrow" w:cs="Arial"/>
                <w:b/>
                <w:color w:val="990033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990033"/>
                <w:sz w:val="24"/>
                <w:szCs w:val="24"/>
              </w:rPr>
              <w:t>PARA PARTICIPAR EN LOS</w:t>
            </w:r>
          </w:p>
          <w:p w14:paraId="3F6CDD77" w14:textId="77777777" w:rsidR="007C158F" w:rsidRDefault="007C158F" w:rsidP="00C0572E">
            <w:pPr>
              <w:jc w:val="center"/>
              <w:rPr>
                <w:rFonts w:ascii="Arial Narrow" w:hAnsi="Arial Narrow" w:cs="Arial"/>
                <w:b/>
                <w:color w:val="990033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color w:val="990033"/>
                <w:sz w:val="40"/>
                <w:szCs w:val="40"/>
              </w:rPr>
              <w:t>“PREMIOS DE INVESTIGACIÓN</w:t>
            </w:r>
          </w:p>
          <w:p w14:paraId="4E7902B5" w14:textId="77777777" w:rsidR="007C158F" w:rsidRPr="00C0572E" w:rsidRDefault="00C71399" w:rsidP="00F45CEE">
            <w:pPr>
              <w:jc w:val="center"/>
              <w:rPr>
                <w:rFonts w:ascii="Arial Narrow" w:hAnsi="Arial Narrow" w:cs="Arial"/>
                <w:b/>
                <w:color w:val="990033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color w:val="990033"/>
                <w:sz w:val="40"/>
                <w:szCs w:val="40"/>
              </w:rPr>
              <w:t>UNIVERSIDAD DE SEVILLA-BRUKER</w:t>
            </w:r>
            <w:r w:rsidR="007C158F">
              <w:rPr>
                <w:rFonts w:ascii="Arial Narrow" w:hAnsi="Arial Narrow" w:cs="Arial"/>
                <w:b/>
                <w:color w:val="990033"/>
                <w:sz w:val="40"/>
                <w:szCs w:val="40"/>
              </w:rPr>
              <w:t>”</w:t>
            </w:r>
            <w:r w:rsidR="005329B6">
              <w:rPr>
                <w:rFonts w:ascii="Arial Narrow" w:hAnsi="Arial Narrow" w:cs="Arial"/>
                <w:b/>
                <w:color w:val="990033"/>
                <w:sz w:val="40"/>
                <w:szCs w:val="40"/>
              </w:rPr>
              <w:t xml:space="preserve"> 20</w:t>
            </w:r>
            <w:r w:rsidR="00835410">
              <w:rPr>
                <w:rFonts w:ascii="Arial Narrow" w:hAnsi="Arial Narrow" w:cs="Arial"/>
                <w:b/>
                <w:color w:val="990033"/>
                <w:sz w:val="40"/>
                <w:szCs w:val="40"/>
              </w:rPr>
              <w:t>2</w:t>
            </w:r>
            <w:r w:rsidR="0089442E">
              <w:rPr>
                <w:rFonts w:ascii="Arial Narrow" w:hAnsi="Arial Narrow" w:cs="Arial"/>
                <w:b/>
                <w:color w:val="990033"/>
                <w:sz w:val="40"/>
                <w:szCs w:val="40"/>
              </w:rPr>
              <w:t>5</w:t>
            </w:r>
          </w:p>
        </w:tc>
      </w:tr>
      <w:tr w:rsidR="007C158F" w14:paraId="0382A0C0" w14:textId="77777777">
        <w:tc>
          <w:tcPr>
            <w:tcW w:w="87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C71597B" w14:textId="77777777" w:rsidR="007C158F" w:rsidRDefault="007C158F">
            <w:pPr>
              <w:jc w:val="center"/>
              <w:rPr>
                <w:rFonts w:ascii="Arial Narrow" w:hAnsi="Arial Narrow" w:cs="Arial"/>
                <w:color w:val="990033"/>
                <w:sz w:val="24"/>
                <w:szCs w:val="24"/>
              </w:rPr>
            </w:pPr>
          </w:p>
        </w:tc>
      </w:tr>
      <w:tr w:rsidR="007C158F" w14:paraId="307BF262" w14:textId="77777777" w:rsidTr="00C0572E">
        <w:tc>
          <w:tcPr>
            <w:tcW w:w="87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55D89CA" w14:textId="77777777" w:rsidR="007C158F" w:rsidRDefault="007C158F" w:rsidP="00C0572E">
            <w:pPr>
              <w:jc w:val="center"/>
              <w:rPr>
                <w:rFonts w:ascii="Arial Narrow" w:hAnsi="Arial Narrow" w:cs="Arial"/>
                <w:b/>
                <w:color w:val="990033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990033"/>
                <w:sz w:val="24"/>
                <w:szCs w:val="24"/>
              </w:rPr>
              <w:t>DATOS DE LOS SOLICITANTES</w:t>
            </w:r>
          </w:p>
        </w:tc>
      </w:tr>
      <w:tr w:rsidR="00FE793E" w14:paraId="49376F09" w14:textId="77777777" w:rsidTr="00C52CFA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1E0E77F0" w14:textId="77777777" w:rsidR="00FE793E" w:rsidRDefault="00FE793E" w:rsidP="00736D3E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6060" w:type="dxa"/>
            <w:tcBorders>
              <w:top w:val="single" w:sz="4" w:space="0" w:color="auto"/>
              <w:bottom w:val="single" w:sz="4" w:space="0" w:color="auto"/>
            </w:tcBorders>
          </w:tcPr>
          <w:p w14:paraId="2C1BFFF7" w14:textId="77777777" w:rsidR="00FE793E" w:rsidRPr="00736D3E" w:rsidRDefault="00736D3E" w:rsidP="00736D3E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36D3E">
              <w:rPr>
                <w:rFonts w:ascii="Arial Narrow" w:hAnsi="Arial Narrow" w:cs="Arial"/>
                <w:b/>
                <w:sz w:val="22"/>
                <w:szCs w:val="22"/>
              </w:rPr>
              <w:t>ARTÍCULO</w:t>
            </w:r>
          </w:p>
        </w:tc>
      </w:tr>
      <w:tr w:rsidR="007C158F" w14:paraId="6D497F14" w14:textId="77777777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6EAB90F8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Autor 1 (apellidos y nombre): </w:t>
            </w:r>
          </w:p>
        </w:tc>
        <w:tc>
          <w:tcPr>
            <w:tcW w:w="6060" w:type="dxa"/>
            <w:tcBorders>
              <w:top w:val="single" w:sz="4" w:space="0" w:color="auto"/>
              <w:bottom w:val="single" w:sz="4" w:space="0" w:color="auto"/>
            </w:tcBorders>
          </w:tcPr>
          <w:p w14:paraId="46E57F17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6E046286" w14:textId="77777777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379D076B" w14:textId="77777777" w:rsidR="007C158F" w:rsidRDefault="007C158F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Dirección de Universidad, Grupo de Investigación, Dpto., OPI, Empresa o Entidad</w:t>
            </w:r>
          </w:p>
          <w:p w14:paraId="1E32761B" w14:textId="77777777" w:rsidR="007C158F" w:rsidRDefault="007C158F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6060" w:type="dxa"/>
            <w:tcBorders>
              <w:top w:val="single" w:sz="4" w:space="0" w:color="auto"/>
              <w:bottom w:val="single" w:sz="4" w:space="0" w:color="auto"/>
            </w:tcBorders>
          </w:tcPr>
          <w:p w14:paraId="10E9A24F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4F0E7405" w14:textId="77777777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3944A6DE" w14:textId="77777777" w:rsidR="007C158F" w:rsidRDefault="00DB59C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E-</w:t>
            </w:r>
            <w:r w:rsidR="007C158F">
              <w:rPr>
                <w:rFonts w:ascii="Arial Narrow" w:hAnsi="Arial Narrow" w:cs="Arial"/>
                <w:sz w:val="22"/>
                <w:szCs w:val="22"/>
              </w:rPr>
              <w:t>mail</w:t>
            </w:r>
          </w:p>
        </w:tc>
        <w:tc>
          <w:tcPr>
            <w:tcW w:w="6060" w:type="dxa"/>
            <w:tcBorders>
              <w:top w:val="single" w:sz="4" w:space="0" w:color="auto"/>
              <w:bottom w:val="single" w:sz="4" w:space="0" w:color="auto"/>
            </w:tcBorders>
          </w:tcPr>
          <w:p w14:paraId="19C2539D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4F3DDD3E" w14:textId="77777777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7885B051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Autor 2 (apellidos y nombre): </w:t>
            </w:r>
          </w:p>
        </w:tc>
        <w:tc>
          <w:tcPr>
            <w:tcW w:w="6060" w:type="dxa"/>
            <w:tcBorders>
              <w:top w:val="single" w:sz="4" w:space="0" w:color="auto"/>
              <w:bottom w:val="single" w:sz="4" w:space="0" w:color="auto"/>
            </w:tcBorders>
          </w:tcPr>
          <w:p w14:paraId="3BC9FEB9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6ED57229" w14:textId="77777777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135D6BCB" w14:textId="77777777" w:rsidR="007C158F" w:rsidRDefault="007C158F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Dirección de Universidad, Grupo de Investigación, Dpto., OPI, Empresa o Entidad</w:t>
            </w:r>
          </w:p>
          <w:p w14:paraId="01FCFD2D" w14:textId="77777777" w:rsidR="007C158F" w:rsidRDefault="007C158F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6060" w:type="dxa"/>
            <w:tcBorders>
              <w:top w:val="single" w:sz="4" w:space="0" w:color="auto"/>
              <w:bottom w:val="single" w:sz="4" w:space="0" w:color="auto"/>
            </w:tcBorders>
          </w:tcPr>
          <w:p w14:paraId="61896430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0BDF5F64" w14:textId="77777777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0D896EE2" w14:textId="77777777" w:rsidR="007C158F" w:rsidRDefault="00DB59C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E-</w:t>
            </w:r>
            <w:r w:rsidR="007C158F">
              <w:rPr>
                <w:rFonts w:ascii="Arial Narrow" w:hAnsi="Arial Narrow" w:cs="Arial"/>
                <w:sz w:val="22"/>
                <w:szCs w:val="22"/>
              </w:rPr>
              <w:t>mail</w:t>
            </w:r>
          </w:p>
        </w:tc>
        <w:tc>
          <w:tcPr>
            <w:tcW w:w="6060" w:type="dxa"/>
            <w:tcBorders>
              <w:top w:val="single" w:sz="4" w:space="0" w:color="auto"/>
              <w:bottom w:val="single" w:sz="4" w:space="0" w:color="auto"/>
            </w:tcBorders>
          </w:tcPr>
          <w:p w14:paraId="6C6F7B70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71A640BF" w14:textId="77777777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135B41CB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Autor 3 (apellidos y nombre): </w:t>
            </w:r>
          </w:p>
        </w:tc>
        <w:tc>
          <w:tcPr>
            <w:tcW w:w="6060" w:type="dxa"/>
            <w:tcBorders>
              <w:top w:val="single" w:sz="4" w:space="0" w:color="auto"/>
              <w:bottom w:val="single" w:sz="4" w:space="0" w:color="auto"/>
            </w:tcBorders>
          </w:tcPr>
          <w:p w14:paraId="2EF7C0A5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5E3E7D41" w14:textId="77777777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120ED22E" w14:textId="77777777" w:rsidR="007C158F" w:rsidRDefault="007C158F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Dirección de Universidad, Grupo de Investigación, Dpto., OPI, Empresa o, Entidad</w:t>
            </w:r>
          </w:p>
          <w:p w14:paraId="5DA1ECAD" w14:textId="77777777" w:rsidR="007C158F" w:rsidRDefault="007C158F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6060" w:type="dxa"/>
            <w:tcBorders>
              <w:top w:val="single" w:sz="4" w:space="0" w:color="auto"/>
              <w:bottom w:val="single" w:sz="4" w:space="0" w:color="auto"/>
            </w:tcBorders>
          </w:tcPr>
          <w:p w14:paraId="28018B01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72E23257" w14:textId="77777777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1E5802ED" w14:textId="77777777" w:rsidR="007C158F" w:rsidRDefault="00DB59C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E-</w:t>
            </w:r>
            <w:r w:rsidR="007C158F">
              <w:rPr>
                <w:rFonts w:ascii="Arial Narrow" w:hAnsi="Arial Narrow" w:cs="Arial"/>
                <w:sz w:val="22"/>
                <w:szCs w:val="22"/>
              </w:rPr>
              <w:t>mail</w:t>
            </w:r>
          </w:p>
        </w:tc>
        <w:tc>
          <w:tcPr>
            <w:tcW w:w="6060" w:type="dxa"/>
            <w:tcBorders>
              <w:top w:val="single" w:sz="4" w:space="0" w:color="auto"/>
              <w:bottom w:val="single" w:sz="4" w:space="0" w:color="auto"/>
            </w:tcBorders>
          </w:tcPr>
          <w:p w14:paraId="31750F8C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2D33102E" w14:textId="77777777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6AB2348E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Autor 4 (apellidos y nombre): </w:t>
            </w:r>
          </w:p>
        </w:tc>
        <w:tc>
          <w:tcPr>
            <w:tcW w:w="6060" w:type="dxa"/>
            <w:tcBorders>
              <w:top w:val="single" w:sz="4" w:space="0" w:color="auto"/>
              <w:bottom w:val="single" w:sz="4" w:space="0" w:color="auto"/>
            </w:tcBorders>
          </w:tcPr>
          <w:p w14:paraId="51971CA7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57130BFC" w14:textId="77777777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1B008290" w14:textId="77777777" w:rsidR="007C158F" w:rsidRDefault="007C158F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Dirección de Universidad, Grupo de Investigación, Dpto., OPI, Empresa o Entidad</w:t>
            </w:r>
          </w:p>
          <w:p w14:paraId="7D9D9D95" w14:textId="77777777" w:rsidR="007C158F" w:rsidRDefault="007C158F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6060" w:type="dxa"/>
            <w:tcBorders>
              <w:top w:val="single" w:sz="4" w:space="0" w:color="auto"/>
              <w:bottom w:val="single" w:sz="4" w:space="0" w:color="auto"/>
            </w:tcBorders>
          </w:tcPr>
          <w:p w14:paraId="22B36414" w14:textId="77777777" w:rsidR="007C158F" w:rsidRDefault="007C158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C158F" w14:paraId="4448BB81" w14:textId="77777777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10BFAFA5" w14:textId="77777777" w:rsidR="007C158F" w:rsidRDefault="00DB59C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E-</w:t>
            </w:r>
            <w:r w:rsidR="007C158F">
              <w:rPr>
                <w:rFonts w:ascii="Arial Narrow" w:hAnsi="Arial Narrow" w:cs="Arial"/>
                <w:sz w:val="22"/>
                <w:szCs w:val="22"/>
              </w:rPr>
              <w:t>mail</w:t>
            </w:r>
          </w:p>
        </w:tc>
        <w:tc>
          <w:tcPr>
            <w:tcW w:w="6060" w:type="dxa"/>
            <w:tcBorders>
              <w:top w:val="single" w:sz="4" w:space="0" w:color="auto"/>
              <w:bottom w:val="single" w:sz="4" w:space="0" w:color="auto"/>
            </w:tcBorders>
          </w:tcPr>
          <w:p w14:paraId="24C21267" w14:textId="77777777" w:rsidR="007C158F" w:rsidRDefault="007C158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7C158F" w14:paraId="328B9B9D" w14:textId="77777777">
        <w:tc>
          <w:tcPr>
            <w:tcW w:w="2660" w:type="dxa"/>
            <w:tcBorders>
              <w:top w:val="single" w:sz="4" w:space="0" w:color="auto"/>
              <w:bottom w:val="double" w:sz="4" w:space="0" w:color="auto"/>
            </w:tcBorders>
          </w:tcPr>
          <w:p w14:paraId="354E25A5" w14:textId="77777777" w:rsidR="007C158F" w:rsidRDefault="0089442E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(pueden añadirse más componentes)</w:t>
            </w:r>
          </w:p>
        </w:tc>
        <w:tc>
          <w:tcPr>
            <w:tcW w:w="6060" w:type="dxa"/>
            <w:tcBorders>
              <w:top w:val="single" w:sz="4" w:space="0" w:color="auto"/>
              <w:bottom w:val="double" w:sz="4" w:space="0" w:color="auto"/>
            </w:tcBorders>
          </w:tcPr>
          <w:p w14:paraId="1207065B" w14:textId="77777777" w:rsidR="007C158F" w:rsidRDefault="007C158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30DDA59C" w14:textId="77777777" w:rsidR="007C158F" w:rsidRDefault="007C158F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422727C4" w14:textId="77777777" w:rsidR="00E27F92" w:rsidRDefault="00E27F92" w:rsidP="00666266">
      <w:pPr>
        <w:jc w:val="center"/>
        <w:rPr>
          <w:rFonts w:ascii="Arial Narrow" w:hAnsi="Arial Narrow" w:cs="Arial"/>
          <w:b/>
          <w:color w:val="990033"/>
          <w:sz w:val="36"/>
          <w:szCs w:val="36"/>
        </w:rPr>
      </w:pPr>
    </w:p>
    <w:p w14:paraId="732D58BA" w14:textId="77777777" w:rsidR="00666266" w:rsidRDefault="00666266" w:rsidP="00666266">
      <w:pPr>
        <w:jc w:val="center"/>
        <w:rPr>
          <w:rFonts w:ascii="Arial Narrow" w:hAnsi="Arial Narrow" w:cs="Arial"/>
          <w:b/>
          <w:color w:val="990033"/>
          <w:sz w:val="36"/>
          <w:szCs w:val="36"/>
        </w:rPr>
      </w:pPr>
      <w:r>
        <w:rPr>
          <w:rFonts w:ascii="Arial Narrow" w:hAnsi="Arial Narrow" w:cs="Arial"/>
          <w:b/>
          <w:color w:val="990033"/>
          <w:sz w:val="36"/>
          <w:szCs w:val="36"/>
        </w:rPr>
        <w:t>A/A SR. VICERRECTOR DE INVESTIGACIÓN</w:t>
      </w:r>
    </w:p>
    <w:p w14:paraId="2DB1BF33" w14:textId="77777777" w:rsidR="00666266" w:rsidRDefault="00666266" w:rsidP="00666266">
      <w:pPr>
        <w:jc w:val="center"/>
        <w:rPr>
          <w:rFonts w:ascii="Arial Narrow" w:hAnsi="Arial Narrow" w:cs="Arial"/>
          <w:b/>
          <w:color w:val="990033"/>
          <w:sz w:val="28"/>
          <w:szCs w:val="28"/>
        </w:rPr>
      </w:pPr>
      <w:r>
        <w:rPr>
          <w:rFonts w:ascii="Arial Narrow" w:hAnsi="Arial Narrow" w:cs="Arial"/>
          <w:b/>
          <w:color w:val="990033"/>
          <w:sz w:val="36"/>
          <w:szCs w:val="36"/>
        </w:rPr>
        <w:t xml:space="preserve">DE </w:t>
      </w:r>
      <w:smartTag w:uri="urn:schemas-microsoft-com:office:smarttags" w:element="PersonName">
        <w:smartTagPr>
          <w:attr w:name="ProductID" w:val="LA UNIVERSIDAD DE"/>
        </w:smartTagPr>
        <w:smartTag w:uri="urn:schemas-microsoft-com:office:smarttags" w:element="PersonName">
          <w:smartTagPr>
            <w:attr w:name="ProductID" w:val="la Universidad"/>
          </w:smartTagPr>
          <w:r>
            <w:rPr>
              <w:rFonts w:ascii="Arial Narrow" w:hAnsi="Arial Narrow" w:cs="Arial"/>
              <w:b/>
              <w:color w:val="990033"/>
              <w:sz w:val="36"/>
              <w:szCs w:val="36"/>
            </w:rPr>
            <w:t>LA UNIVERSIDAD</w:t>
          </w:r>
        </w:smartTag>
        <w:r>
          <w:rPr>
            <w:rFonts w:ascii="Arial Narrow" w:hAnsi="Arial Narrow" w:cs="Arial"/>
            <w:b/>
            <w:color w:val="990033"/>
            <w:sz w:val="36"/>
            <w:szCs w:val="36"/>
          </w:rPr>
          <w:t xml:space="preserve"> DE</w:t>
        </w:r>
      </w:smartTag>
      <w:r>
        <w:rPr>
          <w:rFonts w:ascii="Arial Narrow" w:hAnsi="Arial Narrow" w:cs="Arial"/>
          <w:b/>
          <w:color w:val="990033"/>
          <w:sz w:val="36"/>
          <w:szCs w:val="36"/>
        </w:rPr>
        <w:t xml:space="preserve"> SEVILLA</w:t>
      </w:r>
    </w:p>
    <w:p w14:paraId="1700C319" w14:textId="77777777" w:rsidR="007C158F" w:rsidRDefault="007C158F">
      <w:pPr>
        <w:jc w:val="both"/>
        <w:rPr>
          <w:rFonts w:ascii="Arial Narrow" w:hAnsi="Arial Narrow" w:cs="Arial"/>
          <w:color w:val="990033"/>
          <w:sz w:val="24"/>
          <w:szCs w:val="24"/>
        </w:rPr>
      </w:pPr>
      <w:r>
        <w:rPr>
          <w:rFonts w:ascii="Arial Narrow" w:hAnsi="Arial Narrow" w:cs="Arial"/>
          <w:color w:val="990033"/>
          <w:sz w:val="24"/>
          <w:szCs w:val="24"/>
        </w:rPr>
        <w:br w:type="page"/>
      </w:r>
    </w:p>
    <w:p w14:paraId="13495912" w14:textId="77777777" w:rsidR="00C0572E" w:rsidRDefault="00C0572E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0"/>
        <w:gridCol w:w="6124"/>
      </w:tblGrid>
      <w:tr w:rsidR="003B54C1" w14:paraId="6D4E8084" w14:textId="77777777" w:rsidTr="006233D2">
        <w:trPr>
          <w:trHeight w:val="581"/>
        </w:trPr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FEAC9D9" w14:textId="77777777" w:rsidR="003B54C1" w:rsidRDefault="003B54C1" w:rsidP="00736D3E">
            <w:pPr>
              <w:jc w:val="center"/>
              <w:rPr>
                <w:rFonts w:ascii="Arial Narrow" w:hAnsi="Arial Narrow" w:cs="Arial"/>
                <w:b/>
                <w:color w:val="990033"/>
                <w:sz w:val="24"/>
                <w:szCs w:val="24"/>
                <w:lang w:val="it-IT"/>
              </w:rPr>
            </w:pPr>
            <w:r>
              <w:rPr>
                <w:rFonts w:ascii="Arial Narrow" w:hAnsi="Arial Narrow" w:cs="Arial"/>
                <w:b/>
                <w:color w:val="990033"/>
                <w:sz w:val="24"/>
                <w:szCs w:val="24"/>
                <w:lang w:val="it-IT"/>
              </w:rPr>
              <w:t xml:space="preserve">DATOS DEL ARTÍCULO </w:t>
            </w:r>
            <w:r w:rsidRPr="00737CC9">
              <w:rPr>
                <w:rFonts w:ascii="Arial Narrow" w:hAnsi="Arial Narrow" w:cs="Arial"/>
                <w:b/>
                <w:color w:val="990033"/>
                <w:sz w:val="24"/>
                <w:szCs w:val="24"/>
                <w:lang w:val="it-IT"/>
              </w:rPr>
              <w:t>CIENTÍFICO</w:t>
            </w:r>
          </w:p>
        </w:tc>
      </w:tr>
      <w:tr w:rsidR="007C158F" w14:paraId="391B10F2" w14:textId="77777777" w:rsidTr="00C0572E"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A53D5D" w14:textId="77777777" w:rsidR="007C158F" w:rsidRDefault="00FE793E" w:rsidP="003B54C1">
            <w:pPr>
              <w:rPr>
                <w:rFonts w:ascii="Arial Narrow" w:hAnsi="Arial Narrow" w:cs="Arial"/>
                <w:sz w:val="24"/>
                <w:szCs w:val="24"/>
              </w:rPr>
            </w:pPr>
            <w:r w:rsidRPr="00737CC9">
              <w:rPr>
                <w:rFonts w:ascii="Arial Narrow" w:hAnsi="Arial Narrow" w:cs="Arial"/>
                <w:sz w:val="24"/>
                <w:szCs w:val="24"/>
              </w:rPr>
              <w:t>Título</w:t>
            </w:r>
            <w:r w:rsidR="003B54C1">
              <w:rPr>
                <w:rFonts w:ascii="Arial Narrow" w:hAnsi="Arial Narrow" w:cs="Arial"/>
                <w:sz w:val="24"/>
                <w:szCs w:val="24"/>
              </w:rPr>
              <w:t>:</w:t>
            </w:r>
          </w:p>
        </w:tc>
        <w:tc>
          <w:tcPr>
            <w:tcW w:w="6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300AE7" w14:textId="77777777" w:rsidR="007C158F" w:rsidRDefault="007C158F" w:rsidP="00C0572E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31F0BF8" w14:textId="77777777" w:rsidR="007C158F" w:rsidRDefault="007C158F" w:rsidP="00C0572E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C158F" w14:paraId="326D2ED2" w14:textId="77777777" w:rsidTr="00C0572E"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5E450" w14:textId="77777777" w:rsidR="007C158F" w:rsidRDefault="007C158F" w:rsidP="00C0572E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Fecha de publicación</w:t>
            </w:r>
            <w:r w:rsidR="003B54C1">
              <w:rPr>
                <w:rFonts w:ascii="Arial Narrow" w:hAnsi="Arial Narrow" w:cs="Arial"/>
                <w:sz w:val="24"/>
                <w:szCs w:val="24"/>
              </w:rPr>
              <w:t>:</w:t>
            </w:r>
          </w:p>
        </w:tc>
        <w:tc>
          <w:tcPr>
            <w:tcW w:w="6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4A716" w14:textId="77777777" w:rsidR="007C158F" w:rsidRDefault="007C158F" w:rsidP="00C0572E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15BA9830" w14:textId="77777777" w:rsidR="00C0572E" w:rsidRDefault="00C0572E" w:rsidP="00C0572E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C158F" w14:paraId="647420ED" w14:textId="77777777" w:rsidTr="00C0572E"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A0FC6" w14:textId="77777777" w:rsidR="007C158F" w:rsidRDefault="007C158F" w:rsidP="00C0572E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Revista científica</w:t>
            </w:r>
            <w:r w:rsidR="003B54C1">
              <w:rPr>
                <w:rFonts w:ascii="Arial Narrow" w:hAnsi="Arial Narrow" w:cs="Arial"/>
                <w:sz w:val="24"/>
                <w:szCs w:val="24"/>
              </w:rPr>
              <w:t>:</w:t>
            </w:r>
          </w:p>
        </w:tc>
        <w:tc>
          <w:tcPr>
            <w:tcW w:w="6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BDE79" w14:textId="77777777" w:rsidR="007C158F" w:rsidRDefault="007C158F" w:rsidP="00C0572E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72027CA1" w14:textId="77777777" w:rsidR="00C0572E" w:rsidRDefault="00C0572E" w:rsidP="00C0572E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71399" w14:paraId="5DBC8DAC" w14:textId="77777777" w:rsidTr="00C0572E"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0086D" w14:textId="77777777" w:rsidR="00C71399" w:rsidRDefault="00C71399" w:rsidP="00C0572E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(1) Apartados</w:t>
            </w:r>
          </w:p>
        </w:tc>
        <w:tc>
          <w:tcPr>
            <w:tcW w:w="6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F01FC1" w14:textId="77777777" w:rsidR="00C71399" w:rsidRDefault="00C71399" w:rsidP="00C0572E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07FF0702" w14:textId="77777777" w:rsidR="00C71399" w:rsidRDefault="00C71399" w:rsidP="00C0572E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71399" w14:paraId="3E7FA354" w14:textId="77777777" w:rsidTr="00C0572E"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93F74C" w14:textId="77777777" w:rsidR="00C71399" w:rsidRDefault="00C71399" w:rsidP="00C0572E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(1) Fotografías</w:t>
            </w:r>
          </w:p>
        </w:tc>
        <w:tc>
          <w:tcPr>
            <w:tcW w:w="6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82E318" w14:textId="77777777" w:rsidR="00C71399" w:rsidRDefault="00C71399" w:rsidP="00C0572E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104EEA4F" w14:textId="77777777" w:rsidR="00C71399" w:rsidRDefault="00C71399" w:rsidP="00C0572E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71399" w14:paraId="4C1FCF75" w14:textId="77777777" w:rsidTr="00C0572E"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A9A40F" w14:textId="77777777" w:rsidR="00C71399" w:rsidRDefault="00C71399" w:rsidP="00C0572E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(1) Párrafos</w:t>
            </w:r>
          </w:p>
        </w:tc>
        <w:tc>
          <w:tcPr>
            <w:tcW w:w="6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7A56C" w14:textId="77777777" w:rsidR="00C71399" w:rsidRDefault="00C71399" w:rsidP="00C0572E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5461EF22" w14:textId="77777777" w:rsidR="00C71399" w:rsidRDefault="00C71399" w:rsidP="00C0572E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71399" w14:paraId="715403FE" w14:textId="77777777" w:rsidTr="00C0572E"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6688C0" w14:textId="77777777" w:rsidR="00C71399" w:rsidRDefault="00C71399" w:rsidP="00C0572E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(1) Otros</w:t>
            </w:r>
          </w:p>
        </w:tc>
        <w:tc>
          <w:tcPr>
            <w:tcW w:w="6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9385F" w14:textId="77777777" w:rsidR="00C71399" w:rsidRDefault="00C71399" w:rsidP="00C0572E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3C14497D" w14:textId="77777777" w:rsidR="00C71399" w:rsidRDefault="00C71399" w:rsidP="00C0572E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71399" w14:paraId="4E4D8FAC" w14:textId="77777777" w:rsidTr="003B54C1">
        <w:tc>
          <w:tcPr>
            <w:tcW w:w="8644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E0E0E0"/>
          </w:tcPr>
          <w:p w14:paraId="3F2A2155" w14:textId="77777777" w:rsidR="00C71399" w:rsidRDefault="003B54C1">
            <w:pPr>
              <w:pStyle w:val="Textoindependiente3"/>
              <w:spacing w:after="0"/>
              <w:jc w:val="both"/>
              <w:rPr>
                <w:rFonts w:ascii="Arial Narrow" w:hAnsi="Arial Narrow"/>
                <w:color w:val="990033"/>
                <w:sz w:val="24"/>
                <w:szCs w:val="24"/>
              </w:rPr>
            </w:pPr>
            <w:r w:rsidRPr="003B54C1">
              <w:rPr>
                <w:rFonts w:ascii="Arial Narrow" w:hAnsi="Arial Narrow"/>
                <w:color w:val="990033"/>
                <w:sz w:val="24"/>
                <w:szCs w:val="24"/>
              </w:rPr>
              <w:t>Apartados, fotografías, páginas, párrafos, personal de los servicios mencionados y/o reseñas (1) en el artículo donde se hace referencia a las colaboraciones con los Servicios Generales de Investigación de la Universidad de Sevilla:</w:t>
            </w:r>
          </w:p>
        </w:tc>
      </w:tr>
    </w:tbl>
    <w:p w14:paraId="108D9281" w14:textId="77777777" w:rsidR="007C158F" w:rsidRDefault="007C158F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223A0A40" w14:textId="77777777" w:rsidR="007C158F" w:rsidRDefault="007C158F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27A7F33F" w14:textId="77777777" w:rsidR="007C158F" w:rsidRDefault="007C158F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712B81FD" w14:textId="77777777" w:rsidR="007C158F" w:rsidRDefault="007C158F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3"/>
        <w:gridCol w:w="2411"/>
      </w:tblGrid>
      <w:tr w:rsidR="007C158F" w14:paraId="41A36CE0" w14:textId="77777777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D26B967" w14:textId="77777777" w:rsidR="007C158F" w:rsidRDefault="007C158F">
            <w:pPr>
              <w:jc w:val="center"/>
              <w:rPr>
                <w:rFonts w:ascii="Arial Narrow" w:hAnsi="Arial Narrow" w:cs="Arial"/>
                <w:b/>
                <w:color w:val="990033"/>
                <w:sz w:val="24"/>
                <w:szCs w:val="24"/>
                <w:lang w:val="it-IT"/>
              </w:rPr>
            </w:pPr>
            <w:r>
              <w:rPr>
                <w:rFonts w:ascii="Arial Narrow" w:hAnsi="Arial Narrow" w:cs="Arial"/>
                <w:b/>
                <w:color w:val="990033"/>
                <w:sz w:val="24"/>
                <w:szCs w:val="24"/>
                <w:lang w:val="it-IT"/>
              </w:rPr>
              <w:t>ACEPTACIÓN DE LAS BASES DEL PREMIO</w:t>
            </w:r>
          </w:p>
        </w:tc>
      </w:tr>
      <w:tr w:rsidR="007C158F" w14:paraId="20D77210" w14:textId="77777777">
        <w:tc>
          <w:tcPr>
            <w:tcW w:w="864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59499A7" w14:textId="77777777" w:rsidR="007C158F" w:rsidRDefault="007C158F">
            <w:pPr>
              <w:jc w:val="center"/>
              <w:rPr>
                <w:rFonts w:ascii="Arial Narrow" w:hAnsi="Arial Narrow" w:cs="Arial"/>
                <w:color w:val="990033"/>
                <w:sz w:val="24"/>
                <w:szCs w:val="24"/>
                <w:lang w:val="it-IT"/>
              </w:rPr>
            </w:pPr>
            <w:r>
              <w:rPr>
                <w:rFonts w:ascii="Arial Narrow" w:hAnsi="Arial Narrow" w:cs="Arial"/>
                <w:color w:val="990033"/>
                <w:sz w:val="24"/>
                <w:szCs w:val="24"/>
                <w:lang w:val="it-IT"/>
              </w:rPr>
              <w:t>SERÁ NECESARIO ADJUNTAR FOTOCOPIA DEL ARTÍCULO CIENTÍFICO</w:t>
            </w:r>
          </w:p>
        </w:tc>
      </w:tr>
      <w:tr w:rsidR="007C158F" w14:paraId="1C2BD8F4" w14:textId="77777777" w:rsidTr="00C0572E">
        <w:tc>
          <w:tcPr>
            <w:tcW w:w="6204" w:type="dxa"/>
            <w:tcBorders>
              <w:top w:val="double" w:sz="4" w:space="0" w:color="auto"/>
              <w:bottom w:val="double" w:sz="4" w:space="0" w:color="auto"/>
            </w:tcBorders>
          </w:tcPr>
          <w:p w14:paraId="043F93DA" w14:textId="77777777" w:rsidR="007C158F" w:rsidRDefault="007C158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 xml:space="preserve">Fecha: </w:t>
            </w:r>
          </w:p>
          <w:p w14:paraId="1617C2FA" w14:textId="77777777" w:rsidR="007C158F" w:rsidRDefault="007C158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  <w:p w14:paraId="289FADD0" w14:textId="77777777" w:rsidR="007C158F" w:rsidRDefault="007C158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  <w:p w14:paraId="10DBD8DC" w14:textId="77777777" w:rsidR="007C158F" w:rsidRDefault="007C158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  <w:p w14:paraId="5D1B30A9" w14:textId="77777777" w:rsidR="007C158F" w:rsidRDefault="007C158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  <w:p w14:paraId="77269AD5" w14:textId="77777777" w:rsidR="007C158F" w:rsidRDefault="007C158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  <w:p w14:paraId="1F0EDC9C" w14:textId="77777777" w:rsidR="007C158F" w:rsidRDefault="007C158F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Fdo:</w:t>
            </w:r>
          </w:p>
          <w:p w14:paraId="183210A2" w14:textId="77777777" w:rsidR="007C158F" w:rsidRDefault="007C158F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Representan</w:t>
            </w:r>
            <w:r w:rsidR="00FE793E">
              <w:rPr>
                <w:rFonts w:ascii="Arial Narrow" w:hAnsi="Arial Narrow"/>
              </w:rPr>
              <w:t xml:space="preserve">te legal del </w:t>
            </w:r>
            <w:r w:rsidR="00FE793E" w:rsidRPr="00737CC9">
              <w:rPr>
                <w:rFonts w:ascii="Arial Narrow" w:hAnsi="Arial Narrow"/>
              </w:rPr>
              <w:t xml:space="preserve">artículo </w:t>
            </w:r>
            <w:r>
              <w:rPr>
                <w:rFonts w:ascii="Arial Narrow" w:hAnsi="Arial Narrow"/>
              </w:rPr>
              <w:t>que opta al premio.</w:t>
            </w:r>
          </w:p>
          <w:p w14:paraId="53B4E706" w14:textId="77777777" w:rsidR="007C158F" w:rsidRDefault="007C158F">
            <w:pPr>
              <w:jc w:val="both"/>
              <w:rPr>
                <w:rFonts w:ascii="Arial Narrow" w:hAnsi="Arial Narrow" w:cs="Arial"/>
                <w:color w:val="990033"/>
                <w:sz w:val="24"/>
                <w:szCs w:val="24"/>
              </w:rPr>
            </w:pPr>
            <w:r>
              <w:rPr>
                <w:rFonts w:ascii="Arial Narrow" w:hAnsi="Arial Narrow"/>
              </w:rPr>
              <w:t xml:space="preserve">(Añadir sello de la entidad, si lo hubiere). </w:t>
            </w:r>
          </w:p>
        </w:tc>
        <w:tc>
          <w:tcPr>
            <w:tcW w:w="2440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5E0FB8A7" w14:textId="77777777" w:rsidR="007C158F" w:rsidRDefault="007C158F" w:rsidP="0077525F">
            <w:pPr>
              <w:pStyle w:val="Textoindependiente3"/>
              <w:spacing w:after="0"/>
              <w:jc w:val="both"/>
              <w:rPr>
                <w:rFonts w:ascii="Arial Narrow" w:hAnsi="Arial Narrow"/>
                <w:color w:val="990033"/>
                <w:sz w:val="24"/>
                <w:szCs w:val="24"/>
              </w:rPr>
            </w:pPr>
            <w:r>
              <w:rPr>
                <w:rFonts w:ascii="Arial Narrow" w:hAnsi="Arial Narrow"/>
                <w:color w:val="990033"/>
                <w:sz w:val="24"/>
                <w:szCs w:val="24"/>
              </w:rPr>
              <w:t>Se entiende que con la firma de esta solicitud por la persona de contacto o representan</w:t>
            </w:r>
            <w:r w:rsidR="00FE793E">
              <w:rPr>
                <w:rFonts w:ascii="Arial Narrow" w:hAnsi="Arial Narrow"/>
                <w:color w:val="990033"/>
                <w:sz w:val="24"/>
                <w:szCs w:val="24"/>
              </w:rPr>
              <w:t xml:space="preserve">te legal del </w:t>
            </w:r>
            <w:r w:rsidR="00FE793E" w:rsidRPr="00737CC9">
              <w:rPr>
                <w:rFonts w:ascii="Arial Narrow" w:hAnsi="Arial Narrow"/>
                <w:color w:val="990033"/>
                <w:sz w:val="24"/>
                <w:szCs w:val="24"/>
              </w:rPr>
              <w:t>artículo presentado</w:t>
            </w:r>
            <w:r>
              <w:rPr>
                <w:rFonts w:ascii="Arial Narrow" w:hAnsi="Arial Narrow"/>
                <w:color w:val="990033"/>
                <w:sz w:val="24"/>
                <w:szCs w:val="24"/>
              </w:rPr>
              <w:t>, se aceptan las bases del premio en su totalidad.</w:t>
            </w:r>
          </w:p>
        </w:tc>
      </w:tr>
    </w:tbl>
    <w:p w14:paraId="592ECCE6" w14:textId="77777777" w:rsidR="007C158F" w:rsidRDefault="007C158F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73777F99" w14:textId="77777777" w:rsidR="00DB59C0" w:rsidRDefault="00DB59C0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4A670DF0" w14:textId="77777777" w:rsidR="00DB59C0" w:rsidRDefault="00DB59C0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6E8E85AE" w14:textId="77777777" w:rsidR="00DB59C0" w:rsidRDefault="00DB59C0" w:rsidP="00DB59C0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Para cumplir con esta nueva normativa, estamos revisando nuestros procedimientos de recopilación de información para asegurarnos de que protegemos su privacidad. Su información (</w:t>
      </w:r>
      <w:r>
        <w:rPr>
          <w:rFonts w:ascii="Arial Narrow" w:hAnsi="Arial Narrow"/>
          <w:b/>
          <w:bCs/>
          <w:sz w:val="24"/>
          <w:szCs w:val="24"/>
        </w:rPr>
        <w:t>dirección de correo electrónico y, opcionalmente, el nombre</w:t>
      </w:r>
      <w:r>
        <w:rPr>
          <w:rFonts w:ascii="Arial Narrow" w:hAnsi="Arial Narrow" w:cs="Arial"/>
          <w:sz w:val="24"/>
          <w:szCs w:val="24"/>
        </w:rPr>
        <w:t>) se guarda en un registro privado y </w:t>
      </w:r>
      <w:r>
        <w:rPr>
          <w:rFonts w:ascii="Arial Narrow" w:hAnsi="Arial Narrow"/>
          <w:b/>
          <w:bCs/>
          <w:sz w:val="24"/>
          <w:szCs w:val="24"/>
        </w:rPr>
        <w:t>se usa exclusivamente para esta convocatoria. Estos datos no son públicos y nunca serán revelados ni vendidos a terceras partes</w:t>
      </w:r>
      <w:r>
        <w:rPr>
          <w:rFonts w:ascii="Arial Narrow" w:hAnsi="Arial Narrow" w:cs="Arial"/>
          <w:sz w:val="24"/>
          <w:szCs w:val="24"/>
        </w:rPr>
        <w:t>.</w:t>
      </w:r>
    </w:p>
    <w:p w14:paraId="6CAB47B7" w14:textId="77777777" w:rsidR="008077DD" w:rsidRDefault="00DB59C0">
      <w:pPr>
        <w:jc w:val="both"/>
        <w:rPr>
          <w:rFonts w:ascii="Arial Narrow" w:hAnsi="Arial Narrow" w:cs="Arial"/>
          <w:color w:val="990033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br w:type="page"/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4"/>
      </w:tblGrid>
      <w:tr w:rsidR="007C158F" w14:paraId="282DE3E3" w14:textId="77777777">
        <w:tc>
          <w:tcPr>
            <w:tcW w:w="864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1EB19B7" w14:textId="77777777" w:rsidR="007C158F" w:rsidRDefault="007C158F">
            <w:pPr>
              <w:jc w:val="center"/>
              <w:rPr>
                <w:rFonts w:ascii="Arial Narrow" w:hAnsi="Arial Narrow" w:cs="Arial"/>
                <w:b/>
                <w:color w:val="990033"/>
                <w:sz w:val="32"/>
                <w:szCs w:val="32"/>
                <w:lang w:val="it-IT"/>
              </w:rPr>
            </w:pPr>
            <w:r>
              <w:rPr>
                <w:rFonts w:ascii="Arial Narrow" w:hAnsi="Arial Narrow" w:cs="Arial"/>
                <w:b/>
                <w:color w:val="990033"/>
                <w:sz w:val="32"/>
                <w:szCs w:val="32"/>
                <w:lang w:val="it-IT"/>
              </w:rPr>
              <w:t xml:space="preserve">INFORME RAZONADO DEL IMPACTO DEL ARTÍCULO PARA </w:t>
            </w:r>
            <w:smartTag w:uri="urn:schemas-microsoft-com:office:smarttags" w:element="PersonName">
              <w:smartTagPr>
                <w:attr w:name="ProductID" w:val="LA COMUNIDAD CIENTￍFICA"/>
              </w:smartTagPr>
              <w:r>
                <w:rPr>
                  <w:rFonts w:ascii="Arial Narrow" w:hAnsi="Arial Narrow" w:cs="Arial"/>
                  <w:b/>
                  <w:color w:val="990033"/>
                  <w:sz w:val="32"/>
                  <w:szCs w:val="32"/>
                  <w:lang w:val="it-IT"/>
                </w:rPr>
                <w:t>LA COMUNIDAD CIENTÍFICA</w:t>
              </w:r>
            </w:smartTag>
            <w:r>
              <w:rPr>
                <w:rFonts w:ascii="Arial Narrow" w:hAnsi="Arial Narrow" w:cs="Arial"/>
                <w:b/>
                <w:color w:val="990033"/>
                <w:sz w:val="32"/>
                <w:szCs w:val="32"/>
                <w:lang w:val="it-IT"/>
              </w:rPr>
              <w:t xml:space="preserve"> INTERESADA</w:t>
            </w:r>
          </w:p>
          <w:p w14:paraId="33463A0D" w14:textId="77777777" w:rsidR="007C158F" w:rsidRDefault="007C158F">
            <w:pPr>
              <w:jc w:val="center"/>
              <w:rPr>
                <w:rFonts w:ascii="Arial Narrow" w:hAnsi="Arial Narrow" w:cs="Arial"/>
                <w:color w:val="990033"/>
                <w:sz w:val="24"/>
                <w:szCs w:val="24"/>
                <w:lang w:val="it-IT"/>
              </w:rPr>
            </w:pPr>
            <w:r>
              <w:rPr>
                <w:rFonts w:ascii="Arial Narrow" w:hAnsi="Arial Narrow" w:cs="Arial"/>
                <w:color w:val="990033"/>
                <w:sz w:val="24"/>
                <w:szCs w:val="24"/>
                <w:lang w:val="it-IT"/>
              </w:rPr>
              <w:t>(Como máximo dos páginas)</w:t>
            </w:r>
          </w:p>
        </w:tc>
      </w:tr>
      <w:tr w:rsidR="007C158F" w14:paraId="243428CB" w14:textId="77777777">
        <w:trPr>
          <w:trHeight w:val="3156"/>
        </w:trPr>
        <w:tc>
          <w:tcPr>
            <w:tcW w:w="8644" w:type="dxa"/>
            <w:tcBorders>
              <w:top w:val="single" w:sz="4" w:space="0" w:color="auto"/>
            </w:tcBorders>
          </w:tcPr>
          <w:p w14:paraId="038C39CF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35927279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4E3E4F3E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4772DBB5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1C6394F5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33564B8E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109D442E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7C4D5806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3E36CAAD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570A2949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3BDEB893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A5BBE2F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5C9C08A9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9051156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0276F733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28F602AC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00D13B3C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75DA207F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4C1D8EB7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24F8DB1F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79FB0987" w14:textId="77777777" w:rsidR="00765B78" w:rsidRDefault="00765B78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2EA97502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35FA9609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95A959C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532A604E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1BBD79FD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4EFD96BB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718C6A22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32D09144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06619B5F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99251CB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2D58C11F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40F59D13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2997C170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3DE4AFDE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093BAABF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511225B8" w14:textId="77777777" w:rsidR="007C158F" w:rsidRDefault="007C158F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403DF6DC" w14:textId="77777777" w:rsidR="007C158F" w:rsidRDefault="007C158F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000DC98B" w14:textId="77777777" w:rsidR="000630DB" w:rsidRDefault="000630DB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p w14:paraId="2BF98C26" w14:textId="77777777" w:rsidR="000630DB" w:rsidRDefault="000630DB">
      <w:pPr>
        <w:jc w:val="both"/>
        <w:rPr>
          <w:rFonts w:ascii="Arial Narrow" w:hAnsi="Arial Narrow" w:cs="Arial"/>
          <w:color w:val="990033"/>
          <w:sz w:val="24"/>
          <w:szCs w:val="24"/>
        </w:rPr>
      </w:pPr>
      <w:r>
        <w:rPr>
          <w:rFonts w:ascii="Arial Narrow" w:hAnsi="Arial Narrow" w:cs="Arial"/>
          <w:color w:val="990033"/>
          <w:sz w:val="24"/>
          <w:szCs w:val="24"/>
        </w:rPr>
        <w:br w:type="page"/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4"/>
      </w:tblGrid>
      <w:tr w:rsidR="000630DB" w14:paraId="04FA0E47" w14:textId="77777777" w:rsidTr="00FA5BC6">
        <w:trPr>
          <w:trHeight w:val="3156"/>
        </w:trPr>
        <w:tc>
          <w:tcPr>
            <w:tcW w:w="8644" w:type="dxa"/>
            <w:tcBorders>
              <w:top w:val="single" w:sz="4" w:space="0" w:color="auto"/>
            </w:tcBorders>
          </w:tcPr>
          <w:p w14:paraId="1F825F8E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7989237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32E3AB2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7F8E9C05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1D047876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4F8DF818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14739786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3188AB40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31E793C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231DDB79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4B798148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0F617635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29009AEF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174487D6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3B1BDB62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36BC12BF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828028D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1F6BAE8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516D2E65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499C9E8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7AE3B4BA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0C992F8C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BC1B798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01AD22BB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A1A119C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052277ED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165F78F2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7AF9814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566A31FF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430CF1B5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2A18013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8BB3224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707F75BA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4D45AED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41B127C4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444F52BC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3225C98B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EB1ABC4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311768FA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6A231283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5E8A27AB" w14:textId="77777777" w:rsidR="000630DB" w:rsidRDefault="000630DB" w:rsidP="00FA5BC6">
            <w:pPr>
              <w:pStyle w:val="Textoindependiente3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14:paraId="7520C387" w14:textId="77777777" w:rsidR="000630DB" w:rsidRDefault="000630DB" w:rsidP="00FA5BC6">
            <w:pPr>
              <w:pStyle w:val="Textoindependiente3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08027391" w14:textId="77777777" w:rsidR="007C158F" w:rsidRDefault="007C158F">
      <w:pPr>
        <w:jc w:val="both"/>
        <w:rPr>
          <w:rFonts w:ascii="Arial Narrow" w:hAnsi="Arial Narrow" w:cs="Arial"/>
          <w:color w:val="990033"/>
          <w:sz w:val="24"/>
          <w:szCs w:val="24"/>
        </w:rPr>
      </w:pPr>
    </w:p>
    <w:sectPr w:rsidR="007C158F">
      <w:headerReference w:type="default" r:id="rId7"/>
      <w:footerReference w:type="default" r:id="rId8"/>
      <w:pgSz w:w="11906" w:h="16838" w:code="9"/>
      <w:pgMar w:top="1134" w:right="1701" w:bottom="1134" w:left="1701" w:header="851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B5AC8" w14:textId="77777777" w:rsidR="004E12C9" w:rsidRDefault="004E12C9">
      <w:r>
        <w:separator/>
      </w:r>
    </w:p>
  </w:endnote>
  <w:endnote w:type="continuationSeparator" w:id="0">
    <w:p w14:paraId="2B86B604" w14:textId="77777777" w:rsidR="004E12C9" w:rsidRDefault="004E1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79597" w14:textId="6CB9D8A2" w:rsidR="007C158F" w:rsidRDefault="00711D1C">
    <w:pPr>
      <w:pStyle w:val="Piedepgina"/>
      <w:rPr>
        <w:rFonts w:ascii="Arial Narrow" w:hAnsi="Arial Narrow" w:cs="Arial"/>
        <w:color w:val="990033"/>
      </w:rPr>
    </w:pPr>
    <w:r>
      <w:rPr>
        <w:rFonts w:ascii="Arial Narrow" w:hAnsi="Arial Narrow" w:cs="Arial"/>
        <w:noProof/>
        <w:color w:val="990033"/>
        <w:sz w:val="18"/>
        <w:szCs w:val="18"/>
        <w:lang w:eastAsia="es-ES"/>
      </w:rPr>
      <w:drawing>
        <wp:anchor distT="0" distB="0" distL="114300" distR="114300" simplePos="0" relativeHeight="251658752" behindDoc="0" locked="0" layoutInCell="1" allowOverlap="1" wp14:anchorId="53A517E9" wp14:editId="017E7E24">
          <wp:simplePos x="0" y="0"/>
          <wp:positionH relativeFrom="column">
            <wp:posOffset>4137660</wp:posOffset>
          </wp:positionH>
          <wp:positionV relativeFrom="paragraph">
            <wp:posOffset>43815</wp:posOffset>
          </wp:positionV>
          <wp:extent cx="396240" cy="735330"/>
          <wp:effectExtent l="0" t="0" r="0" b="0"/>
          <wp:wrapNone/>
          <wp:docPr id="4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" cy="735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32940D" w14:textId="0104B087" w:rsidR="007C158F" w:rsidRDefault="00711D1C">
    <w:pPr>
      <w:pStyle w:val="Piedepgina"/>
      <w:rPr>
        <w:rFonts w:ascii="Arial Narrow" w:hAnsi="Arial Narrow" w:cs="Arial"/>
        <w:color w:val="990033"/>
        <w:sz w:val="18"/>
        <w:szCs w:val="18"/>
        <w:lang w:val="it-IT"/>
      </w:rPr>
    </w:pPr>
    <w:r>
      <w:rPr>
        <w:rFonts w:ascii="Arial Narrow" w:hAnsi="Arial Narrow" w:cs="Arial"/>
        <w:noProof/>
        <w:color w:val="990033"/>
        <w:sz w:val="18"/>
        <w:szCs w:val="18"/>
        <w:lang w:eastAsia="es-ES"/>
      </w:rPr>
      <w:drawing>
        <wp:anchor distT="0" distB="0" distL="114300" distR="114300" simplePos="0" relativeHeight="251657728" behindDoc="0" locked="0" layoutInCell="1" allowOverlap="1" wp14:anchorId="7F932686" wp14:editId="48C6785F">
          <wp:simplePos x="0" y="0"/>
          <wp:positionH relativeFrom="column">
            <wp:posOffset>3677920</wp:posOffset>
          </wp:positionH>
          <wp:positionV relativeFrom="paragraph">
            <wp:posOffset>-102235</wp:posOffset>
          </wp:positionV>
          <wp:extent cx="393700" cy="728980"/>
          <wp:effectExtent l="0" t="0" r="0" b="0"/>
          <wp:wrapNone/>
          <wp:docPr id="4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700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158F">
      <w:rPr>
        <w:rFonts w:ascii="Arial Narrow" w:hAnsi="Arial Narrow" w:cs="Arial"/>
        <w:color w:val="990033"/>
      </w:rPr>
      <w:tab/>
    </w:r>
    <w:r w:rsidR="007C158F">
      <w:rPr>
        <w:rFonts w:ascii="Arial Narrow" w:hAnsi="Arial Narrow" w:cs="Arial"/>
        <w:color w:val="990033"/>
        <w:sz w:val="18"/>
        <w:szCs w:val="18"/>
      </w:rPr>
      <w:tab/>
    </w:r>
    <w:r w:rsidR="007C158F">
      <w:rPr>
        <w:rFonts w:ascii="Arial Narrow" w:hAnsi="Arial Narrow" w:cs="Arial"/>
        <w:color w:val="990033"/>
        <w:sz w:val="18"/>
        <w:szCs w:val="18"/>
      </w:rPr>
      <w:fldChar w:fldCharType="begin"/>
    </w:r>
    <w:r w:rsidR="007C158F">
      <w:rPr>
        <w:rFonts w:ascii="Arial Narrow" w:hAnsi="Arial Narrow" w:cs="Arial"/>
        <w:color w:val="990033"/>
        <w:sz w:val="18"/>
        <w:szCs w:val="18"/>
      </w:rPr>
      <w:instrText xml:space="preserve"> PAGE </w:instrText>
    </w:r>
    <w:r w:rsidR="007C158F">
      <w:rPr>
        <w:rFonts w:ascii="Arial Narrow" w:hAnsi="Arial Narrow" w:cs="Arial"/>
        <w:color w:val="990033"/>
        <w:sz w:val="18"/>
        <w:szCs w:val="18"/>
      </w:rPr>
      <w:fldChar w:fldCharType="separate"/>
    </w:r>
    <w:r w:rsidR="00F45CEE">
      <w:rPr>
        <w:rFonts w:ascii="Arial Narrow" w:hAnsi="Arial Narrow" w:cs="Arial"/>
        <w:noProof/>
        <w:color w:val="990033"/>
        <w:sz w:val="18"/>
        <w:szCs w:val="18"/>
      </w:rPr>
      <w:t>4</w:t>
    </w:r>
    <w:r w:rsidR="007C158F">
      <w:rPr>
        <w:rFonts w:ascii="Arial Narrow" w:hAnsi="Arial Narrow" w:cs="Arial"/>
        <w:color w:val="990033"/>
        <w:sz w:val="18"/>
        <w:szCs w:val="18"/>
      </w:rPr>
      <w:fldChar w:fldCharType="end"/>
    </w:r>
    <w:r w:rsidR="007C158F">
      <w:rPr>
        <w:rFonts w:ascii="Arial Narrow" w:hAnsi="Arial Narrow" w:cs="Arial"/>
        <w:color w:val="990033"/>
        <w:sz w:val="18"/>
        <w:szCs w:val="18"/>
      </w:rPr>
      <w:t xml:space="preserve"> de </w:t>
    </w:r>
    <w:r w:rsidR="007C158F">
      <w:rPr>
        <w:rFonts w:ascii="Arial Narrow" w:hAnsi="Arial Narrow" w:cs="Arial"/>
        <w:color w:val="990033"/>
        <w:sz w:val="18"/>
        <w:szCs w:val="18"/>
      </w:rPr>
      <w:fldChar w:fldCharType="begin"/>
    </w:r>
    <w:r w:rsidR="007C158F">
      <w:rPr>
        <w:rFonts w:ascii="Arial Narrow" w:hAnsi="Arial Narrow" w:cs="Arial"/>
        <w:color w:val="990033"/>
        <w:sz w:val="18"/>
        <w:szCs w:val="18"/>
      </w:rPr>
      <w:instrText xml:space="preserve"> NUMPAGES </w:instrText>
    </w:r>
    <w:r w:rsidR="007C158F">
      <w:rPr>
        <w:rFonts w:ascii="Arial Narrow" w:hAnsi="Arial Narrow" w:cs="Arial"/>
        <w:color w:val="990033"/>
        <w:sz w:val="18"/>
        <w:szCs w:val="18"/>
      </w:rPr>
      <w:fldChar w:fldCharType="separate"/>
    </w:r>
    <w:r w:rsidR="00F45CEE">
      <w:rPr>
        <w:rFonts w:ascii="Arial Narrow" w:hAnsi="Arial Narrow" w:cs="Arial"/>
        <w:noProof/>
        <w:color w:val="990033"/>
        <w:sz w:val="18"/>
        <w:szCs w:val="18"/>
      </w:rPr>
      <w:t>4</w:t>
    </w:r>
    <w:r w:rsidR="007C158F">
      <w:rPr>
        <w:rFonts w:ascii="Arial Narrow" w:hAnsi="Arial Narrow" w:cs="Arial"/>
        <w:color w:val="990033"/>
        <w:sz w:val="18"/>
        <w:szCs w:val="18"/>
      </w:rPr>
      <w:fldChar w:fldCharType="end"/>
    </w:r>
  </w:p>
  <w:p w14:paraId="30669A87" w14:textId="7325E6FD" w:rsidR="007C158F" w:rsidRDefault="00711D1C">
    <w:pPr>
      <w:pStyle w:val="Piedepgina"/>
      <w:rPr>
        <w:rFonts w:ascii="Arial Narrow" w:hAnsi="Arial Narrow" w:cs="Arial"/>
        <w:color w:val="990033"/>
        <w:sz w:val="18"/>
        <w:szCs w:val="18"/>
      </w:rPr>
    </w:pPr>
    <w:r>
      <w:rPr>
        <w:rFonts w:ascii="Arial Narrow" w:hAnsi="Arial Narrow" w:cs="Arial"/>
        <w:noProof/>
        <w:color w:val="990033"/>
        <w:sz w:val="18"/>
        <w:szCs w:val="18"/>
        <w:lang w:eastAsia="es-ES"/>
      </w:rPr>
      <w:drawing>
        <wp:anchor distT="0" distB="0" distL="114300" distR="114300" simplePos="0" relativeHeight="251656704" behindDoc="0" locked="0" layoutInCell="1" allowOverlap="1" wp14:anchorId="4B39DD90" wp14:editId="20A19D8D">
          <wp:simplePos x="0" y="0"/>
          <wp:positionH relativeFrom="column">
            <wp:posOffset>4674870</wp:posOffset>
          </wp:positionH>
          <wp:positionV relativeFrom="paragraph">
            <wp:posOffset>139700</wp:posOffset>
          </wp:positionV>
          <wp:extent cx="735965" cy="332105"/>
          <wp:effectExtent l="0" t="0" r="0" b="0"/>
          <wp:wrapNone/>
          <wp:docPr id="4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" cy="33210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158F">
      <w:rPr>
        <w:rFonts w:ascii="Arial Narrow" w:hAnsi="Arial Narrow" w:cs="Arial"/>
        <w:color w:val="990033"/>
        <w:sz w:val="18"/>
        <w:szCs w:val="18"/>
      </w:rPr>
      <w:t>CITIUS, Tfno. 954559730, Fax. 954559753</w:t>
    </w:r>
  </w:p>
  <w:p w14:paraId="6B4304C8" w14:textId="77777777" w:rsidR="007C158F" w:rsidRDefault="007C158F">
    <w:pPr>
      <w:pStyle w:val="Piedepgina"/>
      <w:rPr>
        <w:rFonts w:ascii="Arial Narrow" w:hAnsi="Arial Narrow" w:cs="Arial"/>
        <w:color w:val="990033"/>
        <w:sz w:val="18"/>
        <w:szCs w:val="18"/>
      </w:rPr>
    </w:pPr>
    <w:r>
      <w:rPr>
        <w:rFonts w:ascii="Arial Narrow" w:hAnsi="Arial Narrow" w:cs="Arial"/>
        <w:color w:val="990033"/>
        <w:sz w:val="18"/>
        <w:szCs w:val="18"/>
      </w:rPr>
      <w:t>Apdo. 1152, 41080 Sevilla, Spain</w:t>
    </w:r>
  </w:p>
  <w:p w14:paraId="051B6166" w14:textId="77777777" w:rsidR="007C158F" w:rsidRDefault="007C158F">
    <w:pPr>
      <w:pStyle w:val="Piedepgina"/>
      <w:rPr>
        <w:rFonts w:ascii="Arial Narrow" w:hAnsi="Arial Narrow" w:cs="Arial"/>
        <w:color w:val="990033"/>
        <w:sz w:val="18"/>
        <w:szCs w:val="18"/>
      </w:rPr>
    </w:pPr>
  </w:p>
  <w:p w14:paraId="06743989" w14:textId="77777777" w:rsidR="007C158F" w:rsidRDefault="007C158F">
    <w:pPr>
      <w:pStyle w:val="Piedepgina"/>
      <w:rPr>
        <w:rFonts w:ascii="Arial Narrow" w:hAnsi="Arial Narrow" w:cs="Arial"/>
        <w:color w:val="990033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14841" w14:textId="77777777" w:rsidR="004E12C9" w:rsidRDefault="004E12C9">
      <w:r>
        <w:separator/>
      </w:r>
    </w:p>
  </w:footnote>
  <w:footnote w:type="continuationSeparator" w:id="0">
    <w:p w14:paraId="26966B4E" w14:textId="77777777" w:rsidR="004E12C9" w:rsidRDefault="004E1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BCFA8" w14:textId="02039C3F" w:rsidR="007C158F" w:rsidRDefault="00711D1C" w:rsidP="008077DD">
    <w:pPr>
      <w:pStyle w:val="Encabezado"/>
      <w:tabs>
        <w:tab w:val="clear" w:pos="4252"/>
      </w:tabs>
      <w:rPr>
        <w:rFonts w:ascii="Arial Narrow" w:hAnsi="Arial Narrow"/>
      </w:rPr>
    </w:pPr>
    <w:r>
      <w:rPr>
        <w:noProof/>
      </w:rPr>
      <w:drawing>
        <wp:inline distT="0" distB="0" distL="0" distR="0" wp14:anchorId="0E7C9B42" wp14:editId="5B164FE3">
          <wp:extent cx="921385" cy="764540"/>
          <wp:effectExtent l="0" t="0" r="0" b="0"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1385" cy="764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077DD">
      <w:tab/>
    </w:r>
    <w:r>
      <w:rPr>
        <w:noProof/>
      </w:rPr>
      <w:drawing>
        <wp:inline distT="0" distB="0" distL="0" distR="0" wp14:anchorId="5D5CFEBA" wp14:editId="0326DCFB">
          <wp:extent cx="1146175" cy="648335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648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CA1BFA" w14:textId="77777777" w:rsidR="007C158F" w:rsidRDefault="007C158F">
    <w:pPr>
      <w:pStyle w:val="Encabezado"/>
      <w:tabs>
        <w:tab w:val="clear" w:pos="4252"/>
        <w:tab w:val="left" w:pos="1710"/>
      </w:tabs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9590B"/>
    <w:multiLevelType w:val="hybridMultilevel"/>
    <w:tmpl w:val="93DCC3A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324F4C"/>
    <w:multiLevelType w:val="multilevel"/>
    <w:tmpl w:val="A69AD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8558D"/>
    <w:multiLevelType w:val="hybridMultilevel"/>
    <w:tmpl w:val="DF6E02AC"/>
    <w:lvl w:ilvl="0" w:tplc="F4E45EF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color w:val="990033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E44258"/>
    <w:multiLevelType w:val="hybridMultilevel"/>
    <w:tmpl w:val="E19C9B9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607F6D"/>
    <w:multiLevelType w:val="hybridMultilevel"/>
    <w:tmpl w:val="B94C363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B04CA"/>
    <w:multiLevelType w:val="multilevel"/>
    <w:tmpl w:val="BB96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BC634E"/>
    <w:multiLevelType w:val="hybridMultilevel"/>
    <w:tmpl w:val="0756EBE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2538D"/>
    <w:multiLevelType w:val="hybridMultilevel"/>
    <w:tmpl w:val="017C28A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A429A"/>
    <w:multiLevelType w:val="hybridMultilevel"/>
    <w:tmpl w:val="9E9AFB90"/>
    <w:lvl w:ilvl="0" w:tplc="F1EA4D94">
      <w:start w:val="1"/>
      <w:numFmt w:val="upperLetter"/>
      <w:lvlText w:val="%1)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9" w15:restartNumberingAfterBreak="0">
    <w:nsid w:val="34A6034C"/>
    <w:multiLevelType w:val="hybridMultilevel"/>
    <w:tmpl w:val="66FA123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547C59"/>
    <w:multiLevelType w:val="hybridMultilevel"/>
    <w:tmpl w:val="7ED0888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A7623B"/>
    <w:multiLevelType w:val="hybridMultilevel"/>
    <w:tmpl w:val="5FA6DBE6"/>
    <w:lvl w:ilvl="0" w:tplc="9F6A40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 w:tplc="565C89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</w:rPr>
    </w:lvl>
    <w:lvl w:ilvl="2" w:tplc="783C35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Narrow" w:hAnsi="Arial Narrow" w:hint="default"/>
      </w:rPr>
    </w:lvl>
    <w:lvl w:ilvl="3" w:tplc="46F455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59EAC4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Narrow" w:hAnsi="Arial Narrow" w:hint="default"/>
      </w:rPr>
    </w:lvl>
    <w:lvl w:ilvl="5" w:tplc="27B48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Narrow" w:hAnsi="Arial Narrow" w:hint="default"/>
      </w:rPr>
    </w:lvl>
    <w:lvl w:ilvl="6" w:tplc="76FC39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D18A48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Narrow" w:hAnsi="Arial Narrow" w:hint="default"/>
      </w:rPr>
    </w:lvl>
    <w:lvl w:ilvl="8" w:tplc="A5BA7A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Narrow" w:hAnsi="Arial Narrow" w:hint="default"/>
      </w:rPr>
    </w:lvl>
  </w:abstractNum>
  <w:abstractNum w:abstractNumId="12" w15:restartNumberingAfterBreak="0">
    <w:nsid w:val="466849B2"/>
    <w:multiLevelType w:val="hybridMultilevel"/>
    <w:tmpl w:val="E946E61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E4304D5"/>
    <w:multiLevelType w:val="hybridMultilevel"/>
    <w:tmpl w:val="80688658"/>
    <w:lvl w:ilvl="0" w:tplc="4E58D3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A17FC1"/>
    <w:multiLevelType w:val="hybridMultilevel"/>
    <w:tmpl w:val="BCA47994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B852A10"/>
    <w:multiLevelType w:val="hybridMultilevel"/>
    <w:tmpl w:val="1DD4D9B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1BF7EFD"/>
    <w:multiLevelType w:val="hybridMultilevel"/>
    <w:tmpl w:val="1F7639A0"/>
    <w:lvl w:ilvl="0" w:tplc="FE8275E4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3000B84"/>
    <w:multiLevelType w:val="hybridMultilevel"/>
    <w:tmpl w:val="D41A675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9DD7053"/>
    <w:multiLevelType w:val="multilevel"/>
    <w:tmpl w:val="06A8D0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74637E"/>
    <w:multiLevelType w:val="hybridMultilevel"/>
    <w:tmpl w:val="5D26F82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1256150">
    <w:abstractNumId w:val="13"/>
  </w:num>
  <w:num w:numId="2" w16cid:durableId="1686520403">
    <w:abstractNumId w:val="1"/>
  </w:num>
  <w:num w:numId="3" w16cid:durableId="751976083">
    <w:abstractNumId w:val="5"/>
  </w:num>
  <w:num w:numId="4" w16cid:durableId="1205214420">
    <w:abstractNumId w:val="11"/>
  </w:num>
  <w:num w:numId="5" w16cid:durableId="476073737">
    <w:abstractNumId w:val="10"/>
  </w:num>
  <w:num w:numId="6" w16cid:durableId="1166632346">
    <w:abstractNumId w:val="17"/>
  </w:num>
  <w:num w:numId="7" w16cid:durableId="379672835">
    <w:abstractNumId w:val="12"/>
  </w:num>
  <w:num w:numId="8" w16cid:durableId="31538836">
    <w:abstractNumId w:val="15"/>
  </w:num>
  <w:num w:numId="9" w16cid:durableId="2104372229">
    <w:abstractNumId w:val="0"/>
  </w:num>
  <w:num w:numId="10" w16cid:durableId="143670116">
    <w:abstractNumId w:val="7"/>
  </w:num>
  <w:num w:numId="11" w16cid:durableId="994794128">
    <w:abstractNumId w:val="14"/>
  </w:num>
  <w:num w:numId="12" w16cid:durableId="556478553">
    <w:abstractNumId w:val="3"/>
  </w:num>
  <w:num w:numId="13" w16cid:durableId="1933199132">
    <w:abstractNumId w:val="6"/>
  </w:num>
  <w:num w:numId="14" w16cid:durableId="842235539">
    <w:abstractNumId w:val="9"/>
  </w:num>
  <w:num w:numId="15" w16cid:durableId="441144493">
    <w:abstractNumId w:val="19"/>
  </w:num>
  <w:num w:numId="16" w16cid:durableId="1114636743">
    <w:abstractNumId w:val="4"/>
  </w:num>
  <w:num w:numId="17" w16cid:durableId="1260021661">
    <w:abstractNumId w:val="16"/>
  </w:num>
  <w:num w:numId="18" w16cid:durableId="920872886">
    <w:abstractNumId w:val="8"/>
  </w:num>
  <w:num w:numId="19" w16cid:durableId="2139252819">
    <w:abstractNumId w:val="2"/>
  </w:num>
  <w:num w:numId="20" w16cid:durableId="20327622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intFractionalCharacterWidth/>
  <w:embedSystemFonts/>
  <w:gutterAtTop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doNotShadeFormData/>
  <w:noPunctuationKerning/>
  <w:characterSpacingControl w:val="doNotCompress"/>
  <w:hdrShapeDefaults>
    <o:shapedefaults v:ext="edit" spidmax="2050">
      <o:colormru v:ext="edit" colors="#903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399"/>
    <w:rsid w:val="00014C24"/>
    <w:rsid w:val="000201AA"/>
    <w:rsid w:val="00026BA6"/>
    <w:rsid w:val="000521E1"/>
    <w:rsid w:val="000630DB"/>
    <w:rsid w:val="00100B4B"/>
    <w:rsid w:val="00115321"/>
    <w:rsid w:val="003B54C1"/>
    <w:rsid w:val="003F58C6"/>
    <w:rsid w:val="0041207E"/>
    <w:rsid w:val="004E12C9"/>
    <w:rsid w:val="005329B6"/>
    <w:rsid w:val="00556864"/>
    <w:rsid w:val="006233D2"/>
    <w:rsid w:val="00666266"/>
    <w:rsid w:val="00711D1C"/>
    <w:rsid w:val="00736D3E"/>
    <w:rsid w:val="00737CC9"/>
    <w:rsid w:val="00765B78"/>
    <w:rsid w:val="0077525F"/>
    <w:rsid w:val="007B051B"/>
    <w:rsid w:val="007C158F"/>
    <w:rsid w:val="00804334"/>
    <w:rsid w:val="008077DD"/>
    <w:rsid w:val="00835410"/>
    <w:rsid w:val="0089442E"/>
    <w:rsid w:val="00A255FF"/>
    <w:rsid w:val="00A6508E"/>
    <w:rsid w:val="00B050DB"/>
    <w:rsid w:val="00B474D1"/>
    <w:rsid w:val="00B713E2"/>
    <w:rsid w:val="00B86864"/>
    <w:rsid w:val="00C0572E"/>
    <w:rsid w:val="00C52CFA"/>
    <w:rsid w:val="00C71399"/>
    <w:rsid w:val="00D02163"/>
    <w:rsid w:val="00D218C2"/>
    <w:rsid w:val="00DB59C0"/>
    <w:rsid w:val="00E12B55"/>
    <w:rsid w:val="00E16778"/>
    <w:rsid w:val="00E27F92"/>
    <w:rsid w:val="00EB5678"/>
    <w:rsid w:val="00F2320D"/>
    <w:rsid w:val="00F45CEE"/>
    <w:rsid w:val="00F7060E"/>
    <w:rsid w:val="00F770FA"/>
    <w:rsid w:val="00F96A20"/>
    <w:rsid w:val="00FA5BC6"/>
    <w:rsid w:val="00FE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>
      <o:colormru v:ext="edit" colors="#903"/>
    </o:shapedefaults>
    <o:shapelayout v:ext="edit">
      <o:idmap v:ext="edit" data="2"/>
    </o:shapelayout>
  </w:shapeDefaults>
  <w:decimalSymbol w:val="."/>
  <w:listSeparator w:val=","/>
  <w14:docId w14:val="7B83BC01"/>
  <w15:chartTrackingRefBased/>
  <w15:docId w15:val="{AC485A02-6196-40B2-B658-5E100EDA9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erif" w:eastAsia="Times New Roman" w:hAnsi="MS Serif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54C1"/>
    <w:rPr>
      <w:lang w:eastAsia="en-U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Times New Roman" w:hAnsi="Times New Roman"/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right"/>
      <w:outlineLvl w:val="2"/>
    </w:pPr>
    <w:rPr>
      <w:rFonts w:ascii="Bookman Old Style" w:hAnsi="Bookman Old Style"/>
      <w:sz w:val="28"/>
      <w:lang w:val="es-ES_tradnl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Bookman Old Style" w:hAnsi="Bookman Old Style"/>
      <w:sz w:val="36"/>
    </w:rPr>
  </w:style>
  <w:style w:type="paragraph" w:styleId="Ttulo5">
    <w:name w:val="heading 5"/>
    <w:basedOn w:val="Normal"/>
    <w:next w:val="Normal"/>
    <w:qFormat/>
    <w:pPr>
      <w:keepNext/>
      <w:ind w:left="1985"/>
      <w:jc w:val="center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Times New Roman" w:hAnsi="Times New Roman"/>
      <w:b/>
      <w:sz w:val="28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 Narrow" w:hAnsi="Arial Narrow"/>
      <w:sz w:val="28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8"/>
    </w:rPr>
  </w:style>
  <w:style w:type="character" w:styleId="Hipervnculo">
    <w:name w:val="Hyperlink"/>
    <w:rPr>
      <w:color w:val="0000FF"/>
      <w:u w:val="single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Pr>
      <w:rFonts w:ascii="Arial Narrow" w:hAnsi="Arial Narrow"/>
      <w:sz w:val="28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pPr>
      <w:spacing w:after="120"/>
      <w:ind w:left="283"/>
    </w:pPr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pPr>
      <w:spacing w:after="120"/>
    </w:pPr>
    <w:rPr>
      <w:sz w:val="16"/>
      <w:szCs w:val="16"/>
    </w:rPr>
  </w:style>
  <w:style w:type="paragraph" w:customStyle="1" w:styleId="texto">
    <w:name w:val="texto"/>
    <w:basedOn w:val="Normal"/>
    <w:pPr>
      <w:spacing w:before="100" w:beforeAutospacing="1" w:after="100" w:afterAutospacing="1"/>
      <w:jc w:val="both"/>
    </w:pPr>
    <w:rPr>
      <w:rFonts w:ascii="Arial" w:hAnsi="Arial" w:cs="Arial"/>
      <w:color w:val="000000"/>
      <w:sz w:val="15"/>
      <w:szCs w:val="15"/>
      <w:lang w:eastAsia="es-ES"/>
    </w:rPr>
  </w:style>
  <w:style w:type="paragraph" w:customStyle="1" w:styleId="textobold">
    <w:name w:val="textobold"/>
    <w:basedOn w:val="Normal"/>
    <w:pPr>
      <w:spacing w:before="100" w:beforeAutospacing="1" w:after="100" w:afterAutospacing="1"/>
    </w:pPr>
    <w:rPr>
      <w:rFonts w:ascii="Arial" w:hAnsi="Arial" w:cs="Arial"/>
      <w:b/>
      <w:bCs/>
      <w:color w:val="660000"/>
      <w:sz w:val="17"/>
      <w:szCs w:val="17"/>
      <w:lang w:eastAsia="es-E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es-ES"/>
    </w:rPr>
  </w:style>
  <w:style w:type="character" w:customStyle="1" w:styleId="texto1">
    <w:name w:val="texto1"/>
    <w:rPr>
      <w:rFonts w:ascii="Arial" w:hAnsi="Arial" w:cs="Arial" w:hint="default"/>
      <w:b w:val="0"/>
      <w:bCs w:val="0"/>
      <w:color w:val="000000"/>
      <w:sz w:val="15"/>
      <w:szCs w:val="15"/>
    </w:rPr>
  </w:style>
  <w:style w:type="character" w:customStyle="1" w:styleId="unnamed31">
    <w:name w:val="unnamed31"/>
    <w:rPr>
      <w:rFonts w:ascii="Arial" w:hAnsi="Arial" w:cs="Arial" w:hint="default"/>
      <w:b/>
      <w:bCs/>
      <w:color w:val="000000"/>
      <w:sz w:val="15"/>
      <w:szCs w:val="15"/>
    </w:rPr>
  </w:style>
  <w:style w:type="character" w:customStyle="1" w:styleId="Textoindependiente3Car">
    <w:name w:val="Texto independiente 3 Car"/>
    <w:link w:val="Textoindependiente3"/>
    <w:rsid w:val="000630DB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9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PersoFax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PersoFax.dot</Template>
  <TotalTime>0</TotalTime>
  <Pages>4</Pages>
  <Words>326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UNIVERSIDAD DE SEVILLA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Alfonso Losa</dc:creator>
  <cp:keywords/>
  <cp:lastModifiedBy>MIGUEL ANGEL RODRIGUEZ CARVAJAL</cp:lastModifiedBy>
  <cp:revision>2</cp:revision>
  <cp:lastPrinted>2011-10-06T08:07:00Z</cp:lastPrinted>
  <dcterms:created xsi:type="dcterms:W3CDTF">2026-09-17T13:59:00Z</dcterms:created>
  <dcterms:modified xsi:type="dcterms:W3CDTF">2026-09-17T13:59:00Z</dcterms:modified>
</cp:coreProperties>
</file>